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Y="5121"/>
        <w:tblW w:w="49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2"/>
        <w:gridCol w:w="2963"/>
        <w:gridCol w:w="1955"/>
        <w:gridCol w:w="2426"/>
      </w:tblGrid>
      <w:tr w:rsidR="001761A0" w:rsidRPr="00846B76" w:rsidTr="00D60C6B">
        <w:trPr>
          <w:trHeight w:val="279"/>
        </w:trPr>
        <w:sdt>
          <w:sdtPr>
            <w:id w:val="1621259925"/>
            <w:placeholder>
              <w:docPart w:val="AE26A21C79CE4ECFA9C64E5372FD5AB4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1761A0" w:rsidRPr="00637200" w:rsidRDefault="001761A0" w:rsidP="00D60C6B">
                <w:pPr>
                  <w:pStyle w:val="Standardeinzug"/>
                </w:pPr>
                <w:r w:rsidRPr="00637200">
                  <w:rPr>
                    <w:lang w:bidi="de-DE"/>
                  </w:rPr>
                  <w:t>Vorname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1761A0" w:rsidRPr="00846B76" w:rsidRDefault="001761A0" w:rsidP="00D60C6B"/>
        </w:tc>
      </w:tr>
      <w:tr w:rsidR="001761A0" w:rsidRPr="00846B76" w:rsidTr="00D60C6B">
        <w:trPr>
          <w:trHeight w:val="272"/>
        </w:trPr>
        <w:sdt>
          <w:sdtPr>
            <w:id w:val="-1470592894"/>
            <w:placeholder>
              <w:docPart w:val="3A1584850BFA404381AE2F814D2DA3E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1761A0" w:rsidRPr="00637200" w:rsidRDefault="001761A0" w:rsidP="00D60C6B">
                <w:pPr>
                  <w:pStyle w:val="Standardeinzug"/>
                </w:pPr>
                <w:r w:rsidRPr="00637200">
                  <w:rPr>
                    <w:lang w:bidi="de-DE"/>
                  </w:rPr>
                  <w:t>Nachname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761A0" w:rsidRPr="00846B76" w:rsidRDefault="001761A0" w:rsidP="00D60C6B"/>
        </w:tc>
      </w:tr>
      <w:tr w:rsidR="001761A0" w:rsidRPr="00846B76" w:rsidTr="00D60C6B">
        <w:trPr>
          <w:trHeight w:val="449"/>
        </w:trPr>
        <w:tc>
          <w:tcPr>
            <w:tcW w:w="1334" w:type="pct"/>
            <w:vAlign w:val="bottom"/>
          </w:tcPr>
          <w:p w:rsidR="001761A0" w:rsidRPr="00637200" w:rsidRDefault="001761A0" w:rsidP="00D60C6B">
            <w:pPr>
              <w:pStyle w:val="Standardeinzug"/>
            </w:pPr>
            <w:r>
              <w:t>Straße / Hausnr.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761A0" w:rsidRPr="00846B76" w:rsidRDefault="001761A0" w:rsidP="00D60C6B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1761A0" w:rsidRDefault="00931E77" w:rsidP="00D60C6B">
            <w:r>
              <w:t xml:space="preserve">        </w:t>
            </w:r>
            <w:r w:rsidR="001761A0">
              <w:t>PLZ / Ort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761A0" w:rsidRPr="00846B76" w:rsidRDefault="001761A0" w:rsidP="00D60C6B"/>
        </w:tc>
      </w:tr>
      <w:tr w:rsidR="001761A0" w:rsidRPr="00846B76" w:rsidTr="00D60C6B">
        <w:trPr>
          <w:trHeight w:val="449"/>
        </w:trPr>
        <w:sdt>
          <w:sdtPr>
            <w:id w:val="1334104394"/>
            <w:placeholder>
              <w:docPart w:val="6291AB288FC743E4AC45B4B124D5A8A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:rsidR="001761A0" w:rsidRPr="00637200" w:rsidRDefault="001761A0" w:rsidP="00D60C6B">
                <w:pPr>
                  <w:pStyle w:val="Standardeinzug"/>
                </w:pPr>
                <w:r w:rsidRPr="00637200">
                  <w:rPr>
                    <w:lang w:bidi="de-DE"/>
                  </w:rPr>
                  <w:t>E-Mail-Adresse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1761A0" w:rsidRPr="00846B76" w:rsidRDefault="001761A0" w:rsidP="00D60C6B"/>
        </w:tc>
      </w:tr>
      <w:tr w:rsidR="001761A0" w:rsidRPr="00846B76" w:rsidTr="00D60C6B">
        <w:trPr>
          <w:trHeight w:val="27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1761A0" w:rsidRPr="00846B76" w:rsidRDefault="001761A0" w:rsidP="00D60C6B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1761A0" w:rsidRDefault="001761A0" w:rsidP="001761A0">
      <w:pPr>
        <w:spacing w:before="300" w:after="150" w:line="600" w:lineRule="atLeast"/>
        <w:outlineLvl w:val="1"/>
        <w:rPr>
          <w:rFonts w:ascii="Arial" w:hAnsi="Arial" w:cs="Arial"/>
        </w:rPr>
      </w:pPr>
      <w:bookmarkStart w:id="0" w:name="_Hlk110435038"/>
      <w:r w:rsidRPr="00D45DBD">
        <w:rPr>
          <w:rFonts w:ascii="Arial" w:hAnsi="Arial" w:cs="Arial"/>
          <w:sz w:val="48"/>
          <w:szCs w:val="48"/>
        </w:rPr>
        <w:t>Flohmarkt-Anmeldung</w:t>
      </w:r>
      <w:r>
        <w:br/>
      </w:r>
      <w:r w:rsidRPr="00040785">
        <w:rPr>
          <w:rFonts w:ascii="Arial" w:hAnsi="Arial" w:cs="Arial"/>
        </w:rPr>
        <w:t xml:space="preserve">Für die verbindliche Anmeldung zur Teilnahme am Flohmarkt des </w:t>
      </w:r>
      <w:proofErr w:type="spellStart"/>
      <w:r w:rsidRPr="00040785">
        <w:rPr>
          <w:rFonts w:ascii="Arial" w:hAnsi="Arial" w:cs="Arial"/>
        </w:rPr>
        <w:t>VdH</w:t>
      </w:r>
      <w:proofErr w:type="spellEnd"/>
      <w:r w:rsidRPr="00040785">
        <w:rPr>
          <w:rFonts w:ascii="Arial" w:hAnsi="Arial" w:cs="Arial"/>
        </w:rPr>
        <w:t xml:space="preserve"> am 27.08.2022, füllen Sie bitte das nachstehende Anmelde-Formular aus:</w:t>
      </w:r>
    </w:p>
    <w:bookmarkEnd w:id="0"/>
    <w:p w:rsidR="001761A0" w:rsidRDefault="001761A0" w:rsidP="001761A0">
      <w:pPr>
        <w:rPr>
          <w:rFonts w:ascii="Arial" w:hAnsi="Arial" w:cs="Arial"/>
        </w:rPr>
      </w:pPr>
      <w:r w:rsidRPr="00D45DBD">
        <w:rPr>
          <w:rFonts w:ascii="Arial" w:hAnsi="Arial" w:cs="Arial"/>
        </w:rPr>
        <w:t>Für den von Ihrem Verein ausgeschriebene</w:t>
      </w:r>
      <w:r>
        <w:rPr>
          <w:rFonts w:ascii="Arial" w:hAnsi="Arial" w:cs="Arial"/>
        </w:rPr>
        <w:t>n</w:t>
      </w:r>
      <w:r w:rsidRPr="00D45D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Flohmarkt</w:t>
      </w:r>
      <w:r w:rsidRPr="00D45DBD">
        <w:rPr>
          <w:rFonts w:ascii="Arial" w:hAnsi="Arial" w:cs="Arial"/>
        </w:rPr>
        <w:t xml:space="preserve"> melde/n ich/wir mich/uns </w:t>
      </w:r>
      <w:r>
        <w:rPr>
          <w:rFonts w:ascii="Arial" w:hAnsi="Arial" w:cs="Arial"/>
        </w:rPr>
        <w:t xml:space="preserve">verbindlich </w:t>
      </w:r>
      <w:r w:rsidRPr="00D45DBD">
        <w:rPr>
          <w:rFonts w:ascii="Arial" w:hAnsi="Arial" w:cs="Arial"/>
        </w:rPr>
        <w:t xml:space="preserve">an. </w:t>
      </w:r>
      <w:r>
        <w:rPr>
          <w:rFonts w:ascii="Arial" w:hAnsi="Arial" w:cs="Arial"/>
        </w:rPr>
        <w:t>Ich/Wir sind private Händler.</w:t>
      </w:r>
    </w:p>
    <w:p w:rsidR="001761A0" w:rsidRPr="0069477A" w:rsidRDefault="00931E77" w:rsidP="001761A0">
      <w:pPr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="001761A0">
        <w:rPr>
          <w:rFonts w:ascii="Arial" w:hAnsi="Arial" w:cs="Arial"/>
        </w:rPr>
        <w:t xml:space="preserve">Das Standgeld ist nach Anmeldebestätigung bis zum 24.08.2022 auf das </w:t>
      </w:r>
      <w:proofErr w:type="gramStart"/>
      <w:r w:rsidR="001761A0">
        <w:rPr>
          <w:rFonts w:ascii="Arial" w:hAnsi="Arial" w:cs="Arial"/>
        </w:rPr>
        <w:t>unten stehende</w:t>
      </w:r>
      <w:proofErr w:type="gramEnd"/>
      <w:r w:rsidR="001761A0">
        <w:rPr>
          <w:rFonts w:ascii="Arial" w:hAnsi="Arial" w:cs="Arial"/>
        </w:rPr>
        <w:t xml:space="preserve"> Konto unter Angabe des </w:t>
      </w:r>
      <w:proofErr w:type="spellStart"/>
      <w:r w:rsidR="001761A0">
        <w:rPr>
          <w:rFonts w:ascii="Arial" w:hAnsi="Arial" w:cs="Arial"/>
        </w:rPr>
        <w:t>Vor</w:t>
      </w:r>
      <w:proofErr w:type="spellEnd"/>
      <w:r w:rsidR="001761A0">
        <w:rPr>
          <w:rFonts w:ascii="Arial" w:hAnsi="Arial" w:cs="Arial"/>
        </w:rPr>
        <w:t>,- und Nachn</w:t>
      </w:r>
      <w:r w:rsidR="001761A0">
        <w:rPr>
          <w:rFonts w:ascii="Arial" w:hAnsi="Arial" w:cs="Arial"/>
        </w:rPr>
        <w:t xml:space="preserve">amens zu überweisen. </w:t>
      </w:r>
      <w:r w:rsidR="001761A0" w:rsidRPr="0069477A">
        <w:rPr>
          <w:rFonts w:ascii="Arial" w:hAnsi="Arial" w:cs="Arial"/>
          <w:b/>
        </w:rPr>
        <w:t>Barzahlung am Tag des Flohmarktes</w:t>
      </w:r>
      <w:r w:rsidR="001761A0">
        <w:rPr>
          <w:rFonts w:ascii="Arial" w:hAnsi="Arial" w:cs="Arial"/>
          <w:b/>
        </w:rPr>
        <w:t xml:space="preserve"> oder eine Erstattung bei nicht Erscheinen sind leider nicht möglich. </w:t>
      </w:r>
    </w:p>
    <w:p w:rsidR="001761A0" w:rsidRDefault="00D60C6B" w:rsidP="001761A0">
      <w:pPr>
        <w:rPr>
          <w:rFonts w:ascii="Arial" w:hAnsi="Arial" w:cs="Arial"/>
        </w:rPr>
      </w:pPr>
      <w:r w:rsidRPr="00D45DBD">
        <w:rPr>
          <w:rFonts w:ascii="Arial" w:hAnsi="Arial" w:cs="Arial"/>
        </w:rPr>
        <w:t xml:space="preserve">Mit </w:t>
      </w:r>
      <w:r>
        <w:rPr>
          <w:rFonts w:ascii="Arial" w:hAnsi="Arial" w:cs="Arial"/>
        </w:rPr>
        <w:t>Eingang dieser Anm</w:t>
      </w:r>
      <w:r w:rsidRPr="00D45DBD">
        <w:rPr>
          <w:rFonts w:ascii="Arial" w:hAnsi="Arial" w:cs="Arial"/>
        </w:rPr>
        <w:t xml:space="preserve">eldung </w:t>
      </w:r>
      <w:r w:rsidR="001761A0" w:rsidRPr="00040785">
        <w:rPr>
          <w:rFonts w:ascii="Arial" w:hAnsi="Arial" w:cs="Arial"/>
        </w:rPr>
        <w:t>akzeptier</w:t>
      </w:r>
      <w:r>
        <w:rPr>
          <w:rFonts w:ascii="Arial" w:hAnsi="Arial" w:cs="Arial"/>
        </w:rPr>
        <w:t xml:space="preserve">t der/die Teilnehmende/r die </w:t>
      </w:r>
      <w:hyperlink r:id="rId10" w:history="1">
        <w:r w:rsidR="001761A0" w:rsidRPr="00040785">
          <w:rPr>
            <w:rFonts w:ascii="Arial" w:hAnsi="Arial" w:cs="Arial"/>
          </w:rPr>
          <w:t>Teilnahmebedingungen</w:t>
        </w:r>
      </w:hyperlink>
      <w:r w:rsidR="001761A0">
        <w:rPr>
          <w:rFonts w:ascii="Arial" w:hAnsi="Arial" w:cs="Arial"/>
        </w:rPr>
        <w:t xml:space="preserve"> </w:t>
      </w:r>
      <w:r w:rsidR="001761A0" w:rsidRPr="00040785">
        <w:rPr>
          <w:rFonts w:ascii="Arial" w:hAnsi="Arial" w:cs="Arial"/>
        </w:rPr>
        <w:t xml:space="preserve">des </w:t>
      </w:r>
      <w:proofErr w:type="spellStart"/>
      <w:r w:rsidR="001761A0">
        <w:rPr>
          <w:rFonts w:ascii="Arial" w:hAnsi="Arial" w:cs="Arial"/>
        </w:rPr>
        <w:t>VdH</w:t>
      </w:r>
      <w:proofErr w:type="spellEnd"/>
      <w:r w:rsidR="001761A0" w:rsidRPr="00040785">
        <w:rPr>
          <w:rFonts w:ascii="Arial" w:hAnsi="Arial" w:cs="Arial"/>
        </w:rPr>
        <w:t xml:space="preserve"> Flohmarkts</w:t>
      </w:r>
      <w:r w:rsidR="001761A0">
        <w:rPr>
          <w:rFonts w:ascii="Arial" w:hAnsi="Arial" w:cs="Arial"/>
        </w:rPr>
        <w:t>*</w:t>
      </w:r>
      <w:r>
        <w:rPr>
          <w:rFonts w:ascii="Arial" w:hAnsi="Arial" w:cs="Arial"/>
        </w:rPr>
        <w:t xml:space="preserve"> und </w:t>
      </w:r>
      <w:r w:rsidR="001761A0">
        <w:rPr>
          <w:rFonts w:ascii="Arial" w:hAnsi="Arial" w:cs="Arial"/>
        </w:rPr>
        <w:t>erklärt</w:t>
      </w:r>
      <w:r w:rsidR="001761A0" w:rsidRPr="00D45DBD">
        <w:rPr>
          <w:rFonts w:ascii="Arial" w:hAnsi="Arial" w:cs="Arial"/>
        </w:rPr>
        <w:t xml:space="preserve"> sich damit einverstanden, dass eventuelle Fotografien veröffentlich</w:t>
      </w:r>
      <w:r>
        <w:rPr>
          <w:rFonts w:ascii="Arial" w:hAnsi="Arial" w:cs="Arial"/>
        </w:rPr>
        <w:t>t</w:t>
      </w:r>
      <w:r w:rsidR="001761A0" w:rsidRPr="00D45DBD">
        <w:rPr>
          <w:rFonts w:ascii="Arial" w:hAnsi="Arial" w:cs="Arial"/>
        </w:rPr>
        <w:t xml:space="preserve"> werden</w:t>
      </w:r>
      <w:r>
        <w:rPr>
          <w:rFonts w:ascii="Arial" w:hAnsi="Arial" w:cs="Arial"/>
        </w:rPr>
        <w:t xml:space="preserve"> können.</w:t>
      </w:r>
      <w:r w:rsidR="001761A0" w:rsidRPr="00D45DBD">
        <w:rPr>
          <w:rFonts w:ascii="Arial" w:hAnsi="Arial" w:cs="Arial"/>
        </w:rPr>
        <w:t xml:space="preserve"> </w:t>
      </w:r>
    </w:p>
    <w:p w:rsidR="001761A0" w:rsidRDefault="001761A0" w:rsidP="001761A0">
      <w:pPr>
        <w:rPr>
          <w:rFonts w:ascii="Arial" w:hAnsi="Arial" w:cs="Arial"/>
        </w:rPr>
      </w:pPr>
      <w:r>
        <w:rPr>
          <w:rFonts w:ascii="Arial" w:hAnsi="Arial" w:cs="Arial"/>
        </w:rPr>
        <w:t>Anm</w:t>
      </w:r>
      <w:r w:rsidRPr="00D45DBD">
        <w:rPr>
          <w:rFonts w:ascii="Arial" w:hAnsi="Arial" w:cs="Arial"/>
        </w:rPr>
        <w:t xml:space="preserve">eldungen werden </w:t>
      </w:r>
      <w:r>
        <w:rPr>
          <w:rFonts w:ascii="Arial" w:hAnsi="Arial" w:cs="Arial"/>
        </w:rPr>
        <w:t xml:space="preserve">unter </w:t>
      </w:r>
      <w:r w:rsidRPr="0069477A">
        <w:rPr>
          <w:rFonts w:ascii="Arial" w:hAnsi="Arial" w:cs="Arial"/>
          <w:u w:val="single"/>
        </w:rPr>
        <w:t>vdh-flohmarkt@gmx.de</w:t>
      </w:r>
      <w:r w:rsidRPr="00D45DBD">
        <w:rPr>
          <w:rFonts w:ascii="Arial" w:hAnsi="Arial" w:cs="Arial"/>
        </w:rPr>
        <w:t xml:space="preserve"> </w:t>
      </w:r>
      <w:proofErr w:type="gramStart"/>
      <w:r w:rsidRPr="00D45DBD">
        <w:rPr>
          <w:rFonts w:ascii="Arial" w:hAnsi="Arial" w:cs="Arial"/>
        </w:rPr>
        <w:t>entgegen g</w:t>
      </w:r>
      <w:bookmarkStart w:id="1" w:name="_GoBack"/>
      <w:bookmarkEnd w:id="1"/>
      <w:r w:rsidRPr="00D45DBD">
        <w:rPr>
          <w:rFonts w:ascii="Arial" w:hAnsi="Arial" w:cs="Arial"/>
        </w:rPr>
        <w:t>enommen</w:t>
      </w:r>
      <w:proofErr w:type="gramEnd"/>
      <w:r>
        <w:rPr>
          <w:rFonts w:ascii="Arial" w:hAnsi="Arial" w:cs="Arial"/>
        </w:rPr>
        <w:t>.</w:t>
      </w:r>
    </w:p>
    <w:p w:rsidR="001761A0" w:rsidRDefault="001761A0" w:rsidP="001761A0">
      <w:pPr>
        <w:rPr>
          <w:rFonts w:ascii="Arial" w:hAnsi="Arial" w:cs="Arial"/>
          <w:sz w:val="22"/>
          <w:szCs w:val="22"/>
        </w:rPr>
      </w:pPr>
    </w:p>
    <w:p w:rsidR="001761A0" w:rsidRPr="00931E77" w:rsidRDefault="00931E77" w:rsidP="001761A0">
      <w:pPr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931E77">
        <w:rPr>
          <w:rFonts w:ascii="Arial" w:hAnsi="Arial" w:cs="Arial"/>
          <w:b/>
          <w:sz w:val="22"/>
          <w:szCs w:val="22"/>
        </w:rPr>
        <w:t>*</w:t>
      </w:r>
      <w:r w:rsidRPr="00931E77">
        <w:rPr>
          <w:rFonts w:ascii="Arial" w:hAnsi="Arial" w:cs="Arial"/>
          <w:color w:val="808080" w:themeColor="background1" w:themeShade="80"/>
          <w:sz w:val="22"/>
          <w:szCs w:val="22"/>
        </w:rPr>
        <w:t>Teilnahmebedingungen sind angefügt</w:t>
      </w:r>
    </w:p>
    <w:p w:rsidR="001761A0" w:rsidRDefault="00931E77" w:rsidP="00176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p w:rsidR="001761A0" w:rsidRDefault="00931E77" w:rsidP="00176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VDH Zwingenberg, Alsbach und Umgebung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e.V</w:t>
      </w:r>
      <w:proofErr w:type="spellEnd"/>
      <w:r>
        <w:rPr>
          <w:rFonts w:ascii="Arial" w:hAnsi="Arial" w:cs="Arial"/>
          <w:sz w:val="22"/>
          <w:szCs w:val="22"/>
        </w:rPr>
        <w:t xml:space="preserve">  °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931E77">
        <w:rPr>
          <w:rFonts w:ascii="Arial" w:hAnsi="Arial" w:cs="Arial"/>
          <w:b/>
          <w:sz w:val="22"/>
          <w:szCs w:val="22"/>
        </w:rPr>
        <w:t>Sparkasse Bensheim</w:t>
      </w:r>
      <w:r>
        <w:rPr>
          <w:rFonts w:ascii="Arial" w:hAnsi="Arial" w:cs="Arial"/>
          <w:sz w:val="22"/>
          <w:szCs w:val="22"/>
        </w:rPr>
        <w:tab/>
        <w:t xml:space="preserve">          ° Finanzamt Bensheim</w:t>
      </w:r>
      <w:r>
        <w:rPr>
          <w:rFonts w:ascii="Arial" w:hAnsi="Arial" w:cs="Arial"/>
          <w:sz w:val="22"/>
          <w:szCs w:val="22"/>
        </w:rPr>
        <w:br/>
        <w:t xml:space="preserve">Auf dem </w:t>
      </w:r>
      <w:proofErr w:type="spellStart"/>
      <w:r>
        <w:rPr>
          <w:rFonts w:ascii="Arial" w:hAnsi="Arial" w:cs="Arial"/>
          <w:sz w:val="22"/>
          <w:szCs w:val="22"/>
        </w:rPr>
        <w:t>Reutershügel</w:t>
      </w:r>
      <w:proofErr w:type="spellEnd"/>
      <w:r>
        <w:rPr>
          <w:rFonts w:ascii="Arial" w:hAnsi="Arial" w:cs="Arial"/>
          <w:sz w:val="22"/>
          <w:szCs w:val="22"/>
        </w:rPr>
        <w:t xml:space="preserve"> 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</w:t>
      </w:r>
      <w:r w:rsidRPr="00931E77">
        <w:rPr>
          <w:rFonts w:ascii="Arial" w:hAnsi="Arial" w:cs="Arial"/>
          <w:b/>
          <w:sz w:val="22"/>
          <w:szCs w:val="22"/>
        </w:rPr>
        <w:t>DE44509500680003001500</w:t>
      </w:r>
      <w:r>
        <w:rPr>
          <w:rFonts w:ascii="Arial" w:hAnsi="Arial" w:cs="Arial"/>
          <w:sz w:val="22"/>
          <w:szCs w:val="22"/>
        </w:rPr>
        <w:t xml:space="preserve">     </w:t>
      </w:r>
      <w:r w:rsidRPr="00931E77">
        <w:rPr>
          <w:rFonts w:ascii="Arial" w:hAnsi="Arial" w:cs="Arial"/>
          <w:sz w:val="22"/>
          <w:szCs w:val="22"/>
        </w:rPr>
        <w:t>St. Nr. 05 250 51667</w:t>
      </w:r>
      <w:r w:rsidRPr="00931E7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br/>
        <w:t xml:space="preserve">64673 Zwingenberg                                                 </w:t>
      </w:r>
      <w:r w:rsidRPr="00931E77">
        <w:rPr>
          <w:rFonts w:ascii="Arial" w:hAnsi="Arial" w:cs="Arial"/>
          <w:b/>
          <w:sz w:val="22"/>
          <w:szCs w:val="22"/>
        </w:rPr>
        <w:t>HELADEF1BEN</w:t>
      </w:r>
      <w:r>
        <w:rPr>
          <w:rFonts w:ascii="Arial" w:hAnsi="Arial" w:cs="Arial"/>
          <w:b/>
          <w:sz w:val="22"/>
          <w:szCs w:val="22"/>
        </w:rPr>
        <w:t xml:space="preserve">                        </w:t>
      </w:r>
    </w:p>
    <w:p w:rsidR="001761A0" w:rsidRPr="00D45DBD" w:rsidRDefault="00931E77" w:rsidP="00176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</w:p>
    <w:sectPr w:rsidR="001761A0" w:rsidRPr="00D45DBD" w:rsidSect="00931E77">
      <w:headerReference w:type="default" r:id="rId11"/>
      <w:footerReference w:type="default" r:id="rId12"/>
      <w:pgSz w:w="11906" w:h="16838" w:code="9"/>
      <w:pgMar w:top="1440" w:right="707" w:bottom="709" w:left="993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9DF" w:rsidRDefault="007A09DF" w:rsidP="000172E5">
      <w:pPr>
        <w:spacing w:after="0" w:line="240" w:lineRule="auto"/>
      </w:pPr>
      <w:r>
        <w:separator/>
      </w:r>
    </w:p>
  </w:endnote>
  <w:endnote w:type="continuationSeparator" w:id="0">
    <w:p w:rsidR="007A09DF" w:rsidRDefault="007A09D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FF7206-9205-4587-AA66-694ACEAAC25F}"/>
    <w:embedBold r:id="rId2" w:fontKey="{7EEF4E87-31B2-4AA7-AA10-4A1940881A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5A9A53-98CF-4DA2-92F8-FE1E8354F7E7}"/>
    <w:embedBold r:id="rId4" w:fontKey="{DF400FBF-5AB5-43AF-B6AC-09E4AE389346}"/>
    <w:embedItalic r:id="rId5" w:fontKey="{38D4BF3D-D07F-474F-B752-3BFF07380E8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CE8E413-CF0D-45D5-9ED6-4DCB835B9A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214B85E-497E-4FB8-BE26-32CA993FF4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1A0" w:rsidRDefault="001761A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9DF" w:rsidRDefault="007A09DF" w:rsidP="000172E5">
      <w:pPr>
        <w:spacing w:after="0" w:line="240" w:lineRule="auto"/>
      </w:pPr>
      <w:r>
        <w:separator/>
      </w:r>
    </w:p>
  </w:footnote>
  <w:footnote w:type="continuationSeparator" w:id="0">
    <w:p w:rsidR="007A09DF" w:rsidRDefault="007A09D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117"/>
      <w:gridCol w:w="7909"/>
    </w:tblGrid>
    <w:tr w:rsidR="001761A0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Kopfzeile"/>
          </w:pPr>
        </w:p>
      </w:tc>
      <w:tc>
        <w:tcPr>
          <w:tcW w:w="8000" w:type="dxa"/>
          <w:vAlign w:val="center"/>
        </w:tcPr>
        <w:p w:rsidR="00B337A2" w:rsidRPr="00637200" w:rsidRDefault="001761A0" w:rsidP="00637200">
          <w:pPr>
            <w:pStyle w:val="Kopfzeile"/>
          </w:pPr>
          <w:r>
            <w:rPr>
              <w:noProof/>
            </w:rPr>
            <w:drawing>
              <wp:inline distT="0" distB="0" distL="0" distR="0" wp14:anchorId="3A5EDE8D">
                <wp:extent cx="4663560" cy="558800"/>
                <wp:effectExtent l="0" t="0" r="0" b="0"/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0197" cy="5691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A0"/>
    <w:rsid w:val="000172E5"/>
    <w:rsid w:val="00052382"/>
    <w:rsid w:val="0006568A"/>
    <w:rsid w:val="00076F0F"/>
    <w:rsid w:val="00084253"/>
    <w:rsid w:val="000D1F49"/>
    <w:rsid w:val="001727CA"/>
    <w:rsid w:val="001761A0"/>
    <w:rsid w:val="001800AB"/>
    <w:rsid w:val="002C56E6"/>
    <w:rsid w:val="00306998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14534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7147D7"/>
    <w:rsid w:val="00770F25"/>
    <w:rsid w:val="007A09DF"/>
    <w:rsid w:val="007A35A8"/>
    <w:rsid w:val="007B0A85"/>
    <w:rsid w:val="007C6A52"/>
    <w:rsid w:val="0082043E"/>
    <w:rsid w:val="00846B76"/>
    <w:rsid w:val="0086797B"/>
    <w:rsid w:val="008E203A"/>
    <w:rsid w:val="0091229C"/>
    <w:rsid w:val="00931E77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60C6B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D77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Formatvorlage1">
    <w:name w:val="Formatvorlage1"/>
    <w:basedOn w:val="Standard"/>
    <w:link w:val="Formatvorlage1Zchn"/>
    <w:uiPriority w:val="1"/>
    <w:qFormat/>
    <w:rsid w:val="001761A0"/>
    <w:pPr>
      <w:spacing w:before="300" w:after="150" w:line="600" w:lineRule="atLeast"/>
      <w:outlineLvl w:val="1"/>
    </w:pPr>
    <w:rPr>
      <w:rFonts w:ascii="Arial" w:hAnsi="Arial" w:cs="Arial"/>
      <w:sz w:val="48"/>
      <w:szCs w:val="48"/>
    </w:rPr>
  </w:style>
  <w:style w:type="character" w:customStyle="1" w:styleId="Formatvorlage1Zchn">
    <w:name w:val="Formatvorlage1 Zchn"/>
    <w:basedOn w:val="Absatz-Standardschriftart"/>
    <w:link w:val="Formatvorlage1"/>
    <w:uiPriority w:val="1"/>
    <w:rsid w:val="001761A0"/>
    <w:rPr>
      <w:rFonts w:ascii="Arial" w:hAnsi="Arial" w:cs="Arial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hfm-frankfurt.de/fileadmin/mediapool/HFM/pdf/Teilnahmebedingungen_Flohmarkt_2022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de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26A21C79CE4ECFA9C64E5372FD5A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9528B-782A-4AEA-895B-DB29998058CC}"/>
      </w:docPartPr>
      <w:docPartBody>
        <w:p w:rsidR="00000000" w:rsidRDefault="00703F3D" w:rsidP="00703F3D">
          <w:pPr>
            <w:pStyle w:val="AE26A21C79CE4ECFA9C64E5372FD5AB4"/>
          </w:pPr>
          <w:r w:rsidRPr="00637200">
            <w:rPr>
              <w:lang w:bidi="de-DE"/>
            </w:rPr>
            <w:t>Vorname</w:t>
          </w:r>
        </w:p>
      </w:docPartBody>
    </w:docPart>
    <w:docPart>
      <w:docPartPr>
        <w:name w:val="3A1584850BFA404381AE2F814D2DA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38AED6-649A-4FD6-972A-D006EFFB3E2B}"/>
      </w:docPartPr>
      <w:docPartBody>
        <w:p w:rsidR="00000000" w:rsidRDefault="00703F3D" w:rsidP="00703F3D">
          <w:pPr>
            <w:pStyle w:val="3A1584850BFA404381AE2F814D2DA3EA"/>
          </w:pPr>
          <w:r w:rsidRPr="00637200">
            <w:rPr>
              <w:lang w:bidi="de-DE"/>
            </w:rPr>
            <w:t>Nachname</w:t>
          </w:r>
        </w:p>
      </w:docPartBody>
    </w:docPart>
    <w:docPart>
      <w:docPartPr>
        <w:name w:val="6291AB288FC743E4AC45B4B124D5A8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EA5A07-903D-4D64-9C9C-D06DB7C5CCBA}"/>
      </w:docPartPr>
      <w:docPartBody>
        <w:p w:rsidR="00000000" w:rsidRDefault="00703F3D" w:rsidP="00703F3D">
          <w:pPr>
            <w:pStyle w:val="6291AB288FC743E4AC45B4B124D5A8AE"/>
          </w:pPr>
          <w:r w:rsidRPr="00637200">
            <w:rPr>
              <w:lang w:bidi="de-DE"/>
            </w:rPr>
            <w:t>E-Mail-Adresse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F3D"/>
    <w:rsid w:val="000E45E5"/>
    <w:rsid w:val="00703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703F3D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03F3D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3DBC896BB1464FF78F9E8B5D305AE03E">
    <w:name w:val="3DBC896BB1464FF78F9E8B5D305AE03E"/>
  </w:style>
  <w:style w:type="paragraph" w:customStyle="1" w:styleId="85CECD16E8F9405BA727E7BDF3665958">
    <w:name w:val="85CECD16E8F9405BA727E7BDF3665958"/>
  </w:style>
  <w:style w:type="paragraph" w:customStyle="1" w:styleId="F90322EFCFDC4B1F8D83DE5CDF370CF3">
    <w:name w:val="F90322EFCFDC4B1F8D83DE5CDF370CF3"/>
  </w:style>
  <w:style w:type="paragraph" w:customStyle="1" w:styleId="9CE2929AD584431F95A7A1C02361D097">
    <w:name w:val="9CE2929AD584431F95A7A1C02361D097"/>
  </w:style>
  <w:style w:type="paragraph" w:customStyle="1" w:styleId="22D96837B2664DB7A74DCC7C0D4178CC">
    <w:name w:val="22D96837B2664DB7A74DCC7C0D4178CC"/>
  </w:style>
  <w:style w:type="paragraph" w:customStyle="1" w:styleId="443D93059C24413EB545702FF941490F">
    <w:name w:val="443D93059C24413EB545702FF941490F"/>
  </w:style>
  <w:style w:type="paragraph" w:customStyle="1" w:styleId="A09DA18B2E884F44B06A8426147210B0">
    <w:name w:val="A09DA18B2E884F44B06A8426147210B0"/>
  </w:style>
  <w:style w:type="paragraph" w:customStyle="1" w:styleId="444A7F102D2E456EB41B15CE358A755E">
    <w:name w:val="444A7F102D2E456EB41B15CE358A755E"/>
  </w:style>
  <w:style w:type="paragraph" w:customStyle="1" w:styleId="6627C60C11144DB79A631DA1BF461629">
    <w:name w:val="6627C60C11144DB79A631DA1BF461629"/>
  </w:style>
  <w:style w:type="paragraph" w:customStyle="1" w:styleId="1EB0EDDA5A814C26985B5128D2014B47">
    <w:name w:val="1EB0EDDA5A814C26985B5128D2014B47"/>
  </w:style>
  <w:style w:type="paragraph" w:customStyle="1" w:styleId="DC5E596719564F93AA43C823C460912A">
    <w:name w:val="DC5E596719564F93AA43C823C460912A"/>
  </w:style>
  <w:style w:type="paragraph" w:customStyle="1" w:styleId="2E6FDF19DC3F4C8381EC65FF155FCD26">
    <w:name w:val="2E6FDF19DC3F4C8381EC65FF155FCD26"/>
  </w:style>
  <w:style w:type="paragraph" w:customStyle="1" w:styleId="D524D3DD06924240A1EF2287DED36DB8">
    <w:name w:val="D524D3DD06924240A1EF2287DED36DB8"/>
  </w:style>
  <w:style w:type="paragraph" w:customStyle="1" w:styleId="E34DD20FC13D4F4589A09A2555C5900E">
    <w:name w:val="E34DD20FC13D4F4589A09A2555C5900E"/>
    <w:rsid w:val="00703F3D"/>
  </w:style>
  <w:style w:type="paragraph" w:customStyle="1" w:styleId="AE26A21C79CE4ECFA9C64E5372FD5AB4">
    <w:name w:val="AE26A21C79CE4ECFA9C64E5372FD5AB4"/>
    <w:rsid w:val="00703F3D"/>
  </w:style>
  <w:style w:type="paragraph" w:customStyle="1" w:styleId="3A1584850BFA404381AE2F814D2DA3EA">
    <w:name w:val="3A1584850BFA404381AE2F814D2DA3EA"/>
    <w:rsid w:val="00703F3D"/>
  </w:style>
  <w:style w:type="paragraph" w:customStyle="1" w:styleId="B7135C636D62433A8511B033F74C2B3A">
    <w:name w:val="B7135C636D62433A8511B033F74C2B3A"/>
    <w:rsid w:val="00703F3D"/>
  </w:style>
  <w:style w:type="paragraph" w:customStyle="1" w:styleId="40C17BB3CB454A368F25042112762FCD">
    <w:name w:val="40C17BB3CB454A368F25042112762FCD"/>
    <w:rsid w:val="00703F3D"/>
  </w:style>
  <w:style w:type="paragraph" w:customStyle="1" w:styleId="6291AB288FC743E4AC45B4B124D5A8AE">
    <w:name w:val="6291AB288FC743E4AC45B4B124D5A8AE"/>
    <w:rsid w:val="00703F3D"/>
  </w:style>
  <w:style w:type="paragraph" w:customStyle="1" w:styleId="7163AB1F52E64DB78CDB82014267C363">
    <w:name w:val="7163AB1F52E64DB78CDB82014267C363"/>
    <w:rsid w:val="00703F3D"/>
  </w:style>
  <w:style w:type="paragraph" w:customStyle="1" w:styleId="21F7719249594E07BEB8B46358787447">
    <w:name w:val="21F7719249594E07BEB8B46358787447"/>
    <w:rsid w:val="00703F3D"/>
  </w:style>
  <w:style w:type="paragraph" w:customStyle="1" w:styleId="918C6AB32F0441F8B4F7D250390804A5">
    <w:name w:val="918C6AB32F0441F8B4F7D250390804A5"/>
    <w:rsid w:val="00703F3D"/>
  </w:style>
  <w:style w:type="paragraph" w:customStyle="1" w:styleId="CA184F41E6244C7FA669218CD8CF8727">
    <w:name w:val="CA184F41E6244C7FA669218CD8CF8727"/>
    <w:rsid w:val="00703F3D"/>
  </w:style>
  <w:style w:type="paragraph" w:customStyle="1" w:styleId="6847B32E8C6445A9B673042BC7813725">
    <w:name w:val="6847B32E8C6445A9B673042BC7813725"/>
    <w:rsid w:val="00703F3D"/>
  </w:style>
  <w:style w:type="paragraph" w:customStyle="1" w:styleId="402211BF6C5A4A918522965F1805308A">
    <w:name w:val="402211BF6C5A4A918522965F1805308A"/>
    <w:rsid w:val="00703F3D"/>
  </w:style>
  <w:style w:type="paragraph" w:customStyle="1" w:styleId="1D3371F4A729449CA07F3DC3C2C7231B">
    <w:name w:val="1D3371F4A729449CA07F3DC3C2C7231B"/>
    <w:rsid w:val="00703F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202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2022-08-03T14:33:00Z</dcterms:created>
  <dcterms:modified xsi:type="dcterms:W3CDTF">2022-08-03T14:33:00Z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